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2"/>
        <w:gridCol w:w="2136"/>
        <w:gridCol w:w="1497"/>
        <w:gridCol w:w="1841"/>
      </w:tblGrid>
      <w:tr w:rsidR="000172E5" w:rsidRPr="00637200" w14:paraId="29F0D46A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94E3FC2" w14:textId="07983A73" w:rsidR="000172E5" w:rsidRPr="00637200" w:rsidRDefault="00C1683E" w:rsidP="00637200">
            <w:pPr>
              <w:pStyle w:val="berschrift1"/>
            </w:pPr>
            <w:r>
              <w:t>Persönliche Daten</w:t>
            </w:r>
          </w:p>
        </w:tc>
      </w:tr>
      <w:tr w:rsidR="000172E5" w:rsidRPr="00846B76" w14:paraId="55E0DDF8" w14:textId="77777777" w:rsidTr="00C1683E">
        <w:sdt>
          <w:sdtPr>
            <w:id w:val="1621259925"/>
            <w:placeholder>
              <w:docPart w:val="B64F2887B60F4F73BFBCCE7619279E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8" w:type="pct"/>
                <w:vAlign w:val="bottom"/>
              </w:tcPr>
              <w:p w14:paraId="17119F4E" w14:textId="77777777" w:rsidR="000172E5" w:rsidRPr="00637200" w:rsidRDefault="007147D7" w:rsidP="00637200">
                <w:pPr>
                  <w:pStyle w:val="Standardeinzug"/>
                </w:pPr>
                <w:r w:rsidRPr="00637200">
                  <w:rPr>
                    <w:lang w:bidi="de-DE"/>
                  </w:rPr>
                  <w:t>Vorname</w:t>
                </w:r>
              </w:p>
            </w:tc>
          </w:sdtContent>
        </w:sdt>
        <w:tc>
          <w:tcPr>
            <w:tcW w:w="3032" w:type="pct"/>
            <w:gridSpan w:val="3"/>
            <w:tcBorders>
              <w:bottom w:val="single" w:sz="4" w:space="0" w:color="auto"/>
            </w:tcBorders>
            <w:vAlign w:val="bottom"/>
          </w:tcPr>
          <w:p w14:paraId="1A19410A" w14:textId="77777777" w:rsidR="000172E5" w:rsidRPr="00846B76" w:rsidRDefault="000172E5" w:rsidP="00311D4F"/>
        </w:tc>
      </w:tr>
      <w:tr w:rsidR="000172E5" w:rsidRPr="00846B76" w14:paraId="5F6121A8" w14:textId="77777777" w:rsidTr="00C1683E">
        <w:sdt>
          <w:sdtPr>
            <w:id w:val="-1470592894"/>
            <w:placeholder>
              <w:docPart w:val="9EC111EDDE7142E8B7D47BC754E49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8" w:type="pct"/>
                <w:vAlign w:val="bottom"/>
              </w:tcPr>
              <w:p w14:paraId="2EB05BEB" w14:textId="77777777" w:rsidR="000172E5" w:rsidRPr="00637200" w:rsidRDefault="007147D7" w:rsidP="00637200">
                <w:pPr>
                  <w:pStyle w:val="Standardeinzug"/>
                </w:pPr>
                <w:r w:rsidRPr="00637200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03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C324A2" w14:textId="77777777" w:rsidR="000172E5" w:rsidRPr="00846B76" w:rsidRDefault="000172E5" w:rsidP="00311D4F"/>
        </w:tc>
      </w:tr>
      <w:tr w:rsidR="000172E5" w:rsidRPr="00846B76" w14:paraId="78E356A1" w14:textId="77777777" w:rsidTr="00C1683E">
        <w:tc>
          <w:tcPr>
            <w:tcW w:w="1968" w:type="pct"/>
            <w:vAlign w:val="bottom"/>
          </w:tcPr>
          <w:p w14:paraId="2C551CD3" w14:textId="035311D1" w:rsidR="000172E5" w:rsidRPr="00637200" w:rsidRDefault="00C1683E" w:rsidP="00637200">
            <w:pPr>
              <w:pStyle w:val="Standardeinzug"/>
            </w:pPr>
            <w:r>
              <w:t>Telefonnummer</w:t>
            </w:r>
          </w:p>
        </w:tc>
        <w:tc>
          <w:tcPr>
            <w:tcW w:w="11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3F889E" w14:textId="77777777" w:rsidR="000172E5" w:rsidRPr="00846B76" w:rsidRDefault="000172E5" w:rsidP="00311D4F"/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68F78F" w14:textId="253DE3B2" w:rsidR="000172E5" w:rsidRDefault="000172E5" w:rsidP="00311D4F"/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EDDA7B" w14:textId="77777777" w:rsidR="000172E5" w:rsidRPr="00846B76" w:rsidRDefault="000172E5" w:rsidP="00311D4F"/>
        </w:tc>
      </w:tr>
      <w:tr w:rsidR="000172E5" w:rsidRPr="00846B76" w14:paraId="03021EF8" w14:textId="77777777" w:rsidTr="00C1683E">
        <w:sdt>
          <w:sdtPr>
            <w:id w:val="1334104394"/>
            <w:placeholder>
              <w:docPart w:val="1FB1181186BE42A990810CCCF57D5C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8" w:type="pct"/>
                <w:vAlign w:val="bottom"/>
              </w:tcPr>
              <w:p w14:paraId="447F564C" w14:textId="77777777" w:rsidR="000172E5" w:rsidRPr="00637200" w:rsidRDefault="007147D7" w:rsidP="00637200">
                <w:pPr>
                  <w:pStyle w:val="Standardeinzug"/>
                </w:pPr>
                <w:r w:rsidRPr="00637200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3032" w:type="pct"/>
            <w:gridSpan w:val="3"/>
            <w:tcBorders>
              <w:bottom w:val="single" w:sz="4" w:space="0" w:color="auto"/>
            </w:tcBorders>
            <w:vAlign w:val="bottom"/>
          </w:tcPr>
          <w:p w14:paraId="641E8C88" w14:textId="77777777" w:rsidR="000172E5" w:rsidRPr="00846B76" w:rsidRDefault="000172E5" w:rsidP="00311D4F"/>
        </w:tc>
      </w:tr>
      <w:tr w:rsidR="000172E5" w:rsidRPr="00846B76" w14:paraId="2EF7EB15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36AB03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9EC6577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80243B5" w14:textId="1A6AFDF8" w:rsidR="000172E5" w:rsidRPr="00846B76" w:rsidRDefault="00C1683E" w:rsidP="00637200">
            <w:pPr>
              <w:pStyle w:val="berschrift1"/>
            </w:pPr>
            <w:r>
              <w:t>Adresse</w:t>
            </w:r>
          </w:p>
        </w:tc>
      </w:tr>
      <w:tr w:rsidR="000172E5" w:rsidRPr="00846B76" w14:paraId="41B203FC" w14:textId="77777777" w:rsidTr="007C3509">
        <w:tc>
          <w:tcPr>
            <w:tcW w:w="1968" w:type="pct"/>
            <w:vAlign w:val="bottom"/>
          </w:tcPr>
          <w:p w14:paraId="4CFD34E9" w14:textId="4A12A756" w:rsidR="000172E5" w:rsidRPr="00846B76" w:rsidRDefault="00C1683E" w:rsidP="00311D4F">
            <w:pPr>
              <w:pStyle w:val="Standardeinzug"/>
            </w:pPr>
            <w:r>
              <w:t>Straße/Hausnummer</w:t>
            </w:r>
          </w:p>
        </w:tc>
        <w:tc>
          <w:tcPr>
            <w:tcW w:w="3032" w:type="pct"/>
            <w:gridSpan w:val="3"/>
            <w:tcBorders>
              <w:bottom w:val="single" w:sz="4" w:space="0" w:color="auto"/>
            </w:tcBorders>
            <w:vAlign w:val="bottom"/>
          </w:tcPr>
          <w:p w14:paraId="28E3AEB4" w14:textId="77777777" w:rsidR="000172E5" w:rsidRPr="00846B76" w:rsidRDefault="000172E5" w:rsidP="00311D4F"/>
        </w:tc>
      </w:tr>
      <w:tr w:rsidR="000172E5" w:rsidRPr="00846B76" w14:paraId="2EA0938F" w14:textId="77777777" w:rsidTr="007C3509">
        <w:tc>
          <w:tcPr>
            <w:tcW w:w="1968" w:type="pct"/>
            <w:vAlign w:val="bottom"/>
          </w:tcPr>
          <w:p w14:paraId="654FB728" w14:textId="69C047C0" w:rsidR="00D51F46" w:rsidRPr="00846B76" w:rsidRDefault="00C1683E" w:rsidP="00D51F46">
            <w:pPr>
              <w:pStyle w:val="Standardeinzug"/>
            </w:pPr>
            <w:r>
              <w:t>PLZ/Ort</w:t>
            </w:r>
          </w:p>
        </w:tc>
        <w:tc>
          <w:tcPr>
            <w:tcW w:w="303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3266DA" w14:textId="32049A3B" w:rsidR="000172E5" w:rsidRPr="00846B76" w:rsidRDefault="000172E5" w:rsidP="00311D4F"/>
        </w:tc>
      </w:tr>
      <w:tr w:rsidR="007C3509" w:rsidRPr="00846B76" w14:paraId="68467CB6" w14:textId="77777777" w:rsidTr="007C3509">
        <w:trPr>
          <w:trHeight w:val="395"/>
        </w:trPr>
        <w:tc>
          <w:tcPr>
            <w:tcW w:w="1968" w:type="pct"/>
            <w:tcBorders>
              <w:bottom w:val="single" w:sz="4" w:space="0" w:color="auto"/>
            </w:tcBorders>
            <w:vAlign w:val="bottom"/>
          </w:tcPr>
          <w:p w14:paraId="3E74FB6B" w14:textId="77777777" w:rsidR="007C3509" w:rsidRPr="007C3509" w:rsidRDefault="007C3509" w:rsidP="007C3509">
            <w:pPr>
              <w:pStyle w:val="Standardeinzug"/>
              <w:ind w:left="0"/>
              <w:rPr>
                <w:sz w:val="16"/>
                <w:szCs w:val="16"/>
              </w:rPr>
            </w:pPr>
          </w:p>
        </w:tc>
        <w:tc>
          <w:tcPr>
            <w:tcW w:w="303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DE03DA" w14:textId="77777777" w:rsidR="007C3509" w:rsidRPr="007C3509" w:rsidRDefault="007C3509" w:rsidP="00311D4F">
            <w:pPr>
              <w:rPr>
                <w:sz w:val="16"/>
                <w:szCs w:val="16"/>
              </w:rPr>
            </w:pPr>
          </w:p>
        </w:tc>
      </w:tr>
      <w:tr w:rsidR="00C1683E" w:rsidRPr="00846B76" w14:paraId="27E884AF" w14:textId="77777777" w:rsidTr="007C3509">
        <w:trPr>
          <w:trHeight w:val="556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731F1C" w:themeFill="accent5"/>
            <w:vAlign w:val="bottom"/>
          </w:tcPr>
          <w:p w14:paraId="389ADBA1" w14:textId="44904E56" w:rsidR="00C1683E" w:rsidRPr="00846B76" w:rsidRDefault="00C1683E" w:rsidP="00311D4F">
            <w:r w:rsidRPr="007C3509">
              <w:rPr>
                <w:b/>
                <w:bCs/>
              </w:rPr>
              <w:t>Mitgliedsart</w:t>
            </w:r>
            <w:r>
              <w:t xml:space="preserve"> (bitte Nachweis anhängen)</w:t>
            </w:r>
          </w:p>
        </w:tc>
      </w:tr>
      <w:tr w:rsidR="00D51F46" w:rsidRPr="00846B76" w14:paraId="1CC21DAC" w14:textId="77777777" w:rsidTr="00D51F46">
        <w:trPr>
          <w:trHeight w:val="122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3CE0CEB8" w14:textId="0964E618" w:rsidR="00D51F46" w:rsidRDefault="00E13444" w:rsidP="00C1683E">
            <w:pPr>
              <w:pStyle w:val="Standardeinzug"/>
              <w:ind w:left="0"/>
            </w:pPr>
            <w:sdt>
              <w:sdtPr>
                <w:id w:val="-29344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F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1F46">
              <w:t xml:space="preserve">  </w:t>
            </w:r>
            <w:r w:rsidR="007C3509">
              <w:t>Ordentliches Mitglied (50€)</w:t>
            </w:r>
          </w:p>
          <w:p w14:paraId="3D69BE9B" w14:textId="1C36EC60" w:rsidR="00D51F46" w:rsidRPr="00846B76" w:rsidRDefault="00D51F46" w:rsidP="00311D4F"/>
        </w:tc>
      </w:tr>
      <w:tr w:rsidR="00C1683E" w:rsidRPr="00846B76" w14:paraId="7190BD49" w14:textId="77777777" w:rsidTr="00D51F46">
        <w:trPr>
          <w:trHeight w:val="874"/>
        </w:trPr>
        <w:tc>
          <w:tcPr>
            <w:tcW w:w="19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5B1EDA" w14:textId="53A306D7" w:rsidR="00C1683E" w:rsidRDefault="00E13444" w:rsidP="00C1683E">
            <w:pPr>
              <w:pStyle w:val="Standardeinzug"/>
              <w:ind w:left="0"/>
            </w:pPr>
            <w:sdt>
              <w:sdtPr>
                <w:id w:val="-1976825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F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1F46">
              <w:t xml:space="preserve">  </w:t>
            </w:r>
            <w:r w:rsidR="00C1683E">
              <w:t>Doppelmitglied AETT und</w:t>
            </w:r>
            <w:r w:rsidR="007C3509">
              <w:t xml:space="preserve"> </w:t>
            </w:r>
            <w:r w:rsidR="00C1683E">
              <w:t>Ergotherapie Austria (30€)</w:t>
            </w:r>
          </w:p>
          <w:p w14:paraId="02C643E1" w14:textId="2BEED481" w:rsidR="00C1683E" w:rsidRDefault="00C1683E" w:rsidP="00C1683E">
            <w:pPr>
              <w:pStyle w:val="Standardeinzug"/>
              <w:ind w:left="0"/>
            </w:pPr>
          </w:p>
        </w:tc>
        <w:tc>
          <w:tcPr>
            <w:tcW w:w="303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0F99ED" w14:textId="77777777" w:rsidR="00C1683E" w:rsidRPr="00846B76" w:rsidRDefault="00C1683E" w:rsidP="00311D4F"/>
        </w:tc>
      </w:tr>
      <w:tr w:rsidR="00C1683E" w:rsidRPr="00846B76" w14:paraId="103E1150" w14:textId="77777777" w:rsidTr="00D51F46">
        <w:trPr>
          <w:trHeight w:val="1224"/>
        </w:trPr>
        <w:tc>
          <w:tcPr>
            <w:tcW w:w="19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46A32D" w14:textId="0AB8F14E" w:rsidR="00C1683E" w:rsidRDefault="00E13444" w:rsidP="00C1683E">
            <w:pPr>
              <w:pStyle w:val="Standardeinzug"/>
              <w:ind w:left="0"/>
            </w:pPr>
            <w:sdt>
              <w:sdtPr>
                <w:id w:val="-87823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F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3509">
              <w:t xml:space="preserve">  </w:t>
            </w:r>
            <w:r w:rsidR="00C1683E">
              <w:t>Mitglied mit ermäßigtem Beitrag, Karenz, Studium, Pension (10€)</w:t>
            </w:r>
          </w:p>
          <w:p w14:paraId="7EE64BE0" w14:textId="36BB3756" w:rsidR="00C1683E" w:rsidRDefault="00C1683E" w:rsidP="00C1683E">
            <w:pPr>
              <w:pStyle w:val="Standardeinzug"/>
              <w:ind w:left="0"/>
            </w:pPr>
          </w:p>
        </w:tc>
        <w:tc>
          <w:tcPr>
            <w:tcW w:w="303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1E5F63" w14:textId="77777777" w:rsidR="00C1683E" w:rsidRPr="00846B76" w:rsidRDefault="00C1683E" w:rsidP="00311D4F"/>
        </w:tc>
      </w:tr>
    </w:tbl>
    <w:p w14:paraId="3B42E140" w14:textId="637BB3BA" w:rsidR="00E13444" w:rsidRPr="00E13444" w:rsidRDefault="00E13444" w:rsidP="007C3509">
      <w:pPr>
        <w:rPr>
          <w:sz w:val="22"/>
          <w:szCs w:val="22"/>
        </w:rPr>
      </w:pPr>
      <w:r w:rsidRPr="00E13444">
        <w:rPr>
          <w:b/>
          <w:bCs/>
          <w:sz w:val="22"/>
          <w:szCs w:val="22"/>
        </w:rPr>
        <w:t xml:space="preserve">Datenschutz: </w:t>
      </w:r>
      <w:r w:rsidRPr="00E13444">
        <w:rPr>
          <w:sz w:val="22"/>
          <w:szCs w:val="22"/>
        </w:rPr>
        <w:t xml:space="preserve">Um Ihnen Informationen </w:t>
      </w:r>
      <w:r w:rsidRPr="00E13444">
        <w:rPr>
          <w:sz w:val="22"/>
          <w:szCs w:val="22"/>
        </w:rPr>
        <w:t xml:space="preserve">per E-Mail über </w:t>
      </w:r>
      <w:r>
        <w:rPr>
          <w:sz w:val="22"/>
          <w:szCs w:val="22"/>
        </w:rPr>
        <w:t>einen</w:t>
      </w:r>
      <w:r w:rsidRPr="00E13444">
        <w:rPr>
          <w:sz w:val="22"/>
          <w:szCs w:val="22"/>
        </w:rPr>
        <w:t xml:space="preserve"> Verteiler zukom</w:t>
      </w:r>
      <w:r w:rsidRPr="00E13444">
        <w:rPr>
          <w:sz w:val="22"/>
          <w:szCs w:val="22"/>
        </w:rPr>
        <w:t xml:space="preserve">men lassen zu können, speichern und verarbeiten wir Ihren Namen und Ihre E-Mail-Adresse, bis Sie Ihre Einwilligung zum Erhalt von Informationen widerrufen. Ihr Widerruf führt zur Löschung Ihrer Daten. Wenn Sie widerrufen möchten, senden Sie bitte eine E-Mail an </w:t>
      </w:r>
      <w:hyperlink r:id="rId10" w:history="1">
        <w:r w:rsidRPr="00E13444">
          <w:rPr>
            <w:rStyle w:val="Hyperlink"/>
            <w:sz w:val="22"/>
            <w:szCs w:val="22"/>
          </w:rPr>
          <w:t>verein@ergotherapie-tirol.at</w:t>
        </w:r>
      </w:hyperlink>
      <w:r w:rsidRPr="00E13444">
        <w:rPr>
          <w:sz w:val="22"/>
          <w:szCs w:val="22"/>
        </w:rPr>
        <w:t xml:space="preserve"> </w:t>
      </w:r>
    </w:p>
    <w:p w14:paraId="695B9FB0" w14:textId="4E8CCB7D" w:rsidR="000172E5" w:rsidRPr="00E13444" w:rsidRDefault="00E13444" w:rsidP="007C3509">
      <w:pPr>
        <w:rPr>
          <w:sz w:val="22"/>
          <w:szCs w:val="22"/>
        </w:rPr>
      </w:pPr>
      <w:r w:rsidRPr="00E13444">
        <w:rPr>
          <w:sz w:val="22"/>
          <w:szCs w:val="22"/>
        </w:rPr>
        <w:t>Wir verwenden Ihre Daten nicht für andere Zwecke. Wir geben Ihre Daten nicht an Dritte weiter. Darüber hinaus haben Sie das Recht auf Auskunft, Berichtigung, Einschränkung und Datenübertragbarkeit.</w:t>
      </w:r>
    </w:p>
    <w:sectPr w:rsidR="000172E5" w:rsidRPr="00E13444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214F" w14:textId="77777777" w:rsidR="00C1683E" w:rsidRDefault="00C1683E" w:rsidP="000172E5">
      <w:pPr>
        <w:spacing w:after="0" w:line="240" w:lineRule="auto"/>
      </w:pPr>
      <w:r>
        <w:separator/>
      </w:r>
    </w:p>
  </w:endnote>
  <w:endnote w:type="continuationSeparator" w:id="0">
    <w:p w14:paraId="72CF3592" w14:textId="77777777" w:rsidR="00C1683E" w:rsidRDefault="00C1683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AAFAB7-5EA1-4F32-8B05-9101A87F72F7}"/>
    <w:embedBold r:id="rId2" w:fontKey="{F9906966-7948-43D7-AFE6-D7D391B231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436E95-FE84-4209-9D9B-4AB3645DEA88}"/>
    <w:embedBold r:id="rId4" w:fontKey="{377A9E0B-6ED5-45ED-9674-7B205C7DBAFB}"/>
    <w:embedItalic r:id="rId5" w:fontKey="{F3804608-D4CE-4F60-91FC-7B5DB1545E9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CAE7DDF-5FB8-4598-8A5C-E322B666FA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676F52-F34C-4917-A503-9CDC0E80FC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7DD1A23-8A95-42E7-AE1E-88A012FD2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49"/>
      <w:gridCol w:w="4477"/>
    </w:tblGrid>
    <w:tr w:rsidR="00D51F46" w:rsidRPr="00311D4F" w14:paraId="77CC816F" w14:textId="77777777" w:rsidTr="00637200">
      <w:tc>
        <w:tcPr>
          <w:tcW w:w="4675" w:type="dxa"/>
          <w:vAlign w:val="center"/>
        </w:tcPr>
        <w:p w14:paraId="5FAA4EF8" w14:textId="3E56E381" w:rsidR="00C1683E" w:rsidRPr="00311D4F" w:rsidRDefault="00C1683E" w:rsidP="00637200">
          <w:pPr>
            <w:pStyle w:val="Fuzeile"/>
          </w:pPr>
          <w:r w:rsidRPr="00D51F46">
            <w:t xml:space="preserve">Verein AETT - Arbeitsgemeinschaft der Ergotherapie Tirol E-Mail: </w:t>
          </w:r>
          <w:hyperlink r:id="rId1" w:history="1">
            <w:r w:rsidRPr="00D51F46">
              <w:rPr>
                <w:rStyle w:val="Hyperlink"/>
              </w:rPr>
              <w:t>verein@ergotherapie-tirol.at</w:t>
            </w:r>
          </w:hyperlink>
          <w:r w:rsidRPr="00D51F46">
            <w:br/>
            <w:t>Web: ergotherapie-tirol.at</w:t>
          </w:r>
        </w:p>
      </w:tc>
      <w:tc>
        <w:tcPr>
          <w:tcW w:w="4675" w:type="dxa"/>
          <w:vAlign w:val="center"/>
        </w:tcPr>
        <w:p w14:paraId="23A47941" w14:textId="1B290387" w:rsidR="00311D4F" w:rsidRPr="00311D4F" w:rsidRDefault="00311D4F" w:rsidP="00637200">
          <w:pPr>
            <w:pStyle w:val="Fuzeile"/>
            <w:jc w:val="right"/>
          </w:pPr>
        </w:p>
      </w:tc>
    </w:tr>
  </w:tbl>
  <w:p w14:paraId="7B8E82D2" w14:textId="77777777" w:rsidR="006145D8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A1739" w14:textId="77777777" w:rsidR="00C1683E" w:rsidRDefault="00C1683E" w:rsidP="000172E5">
      <w:pPr>
        <w:spacing w:after="0" w:line="240" w:lineRule="auto"/>
      </w:pPr>
      <w:r>
        <w:separator/>
      </w:r>
    </w:p>
  </w:footnote>
  <w:footnote w:type="continuationSeparator" w:id="0">
    <w:p w14:paraId="5ADBF399" w14:textId="77777777" w:rsidR="00C1683E" w:rsidRDefault="00C1683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42"/>
      <w:gridCol w:w="7684"/>
    </w:tblGrid>
    <w:tr w:rsidR="00B337A2" w:rsidRPr="00637200" w14:paraId="288C5235" w14:textId="77777777" w:rsidTr="00384B05">
      <w:trPr>
        <w:trHeight w:val="990"/>
      </w:trPr>
      <w:tc>
        <w:tcPr>
          <w:tcW w:w="1350" w:type="dxa"/>
          <w:vAlign w:val="center"/>
        </w:tcPr>
        <w:p w14:paraId="49F74484" w14:textId="77777777" w:rsidR="00B337A2" w:rsidRPr="00637200" w:rsidRDefault="00B337A2" w:rsidP="00637200">
          <w:pPr>
            <w:pStyle w:val="Kopfzeile"/>
          </w:pPr>
          <w:r w:rsidRPr="00637200">
            <w:rPr>
              <w:noProof/>
              <w:lang w:bidi="de-DE"/>
            </w:rPr>
            <w:drawing>
              <wp:inline distT="0" distB="0" distL="0" distR="0" wp14:anchorId="034343ED" wp14:editId="46917B3E">
                <wp:extent cx="640080" cy="640080"/>
                <wp:effectExtent l="0" t="0" r="0" b="0"/>
                <wp:docPr id="5" name="Grafik 5" descr="Benutz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E0C4A54" w14:textId="518CE68D" w:rsidR="00B337A2" w:rsidRPr="00637200" w:rsidRDefault="00E13444" w:rsidP="00637200">
          <w:pPr>
            <w:pStyle w:val="Kopfzeile"/>
          </w:pPr>
          <w:sdt>
            <w:sdtPr>
              <w:id w:val="1035071668"/>
              <w:placeholder>
                <w:docPart w:val="2B6FC4B20924449785228E5366F77B44"/>
              </w:placeholder>
              <w:temporary/>
              <w:showingPlcHdr/>
              <w15:appearance w15:val="hidden"/>
            </w:sdtPr>
            <w:sdtEndPr/>
            <w:sdtContent>
              <w:r w:rsidR="006145D8" w:rsidRPr="00637200">
                <w:rPr>
                  <w:lang w:bidi="de-DE"/>
                </w:rPr>
                <w:t>Mitgliedsantrag</w:t>
              </w:r>
            </w:sdtContent>
          </w:sdt>
          <w:r w:rsidR="00B24C24">
            <w:t xml:space="preserve"> AETT</w:t>
          </w:r>
        </w:p>
      </w:tc>
    </w:tr>
  </w:tbl>
  <w:p w14:paraId="2A3A7EFE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5011711">
    <w:abstractNumId w:val="11"/>
  </w:num>
  <w:num w:numId="2" w16cid:durableId="148063467">
    <w:abstractNumId w:val="7"/>
  </w:num>
  <w:num w:numId="3" w16cid:durableId="1557087792">
    <w:abstractNumId w:val="15"/>
  </w:num>
  <w:num w:numId="4" w16cid:durableId="1945646401">
    <w:abstractNumId w:val="12"/>
  </w:num>
  <w:num w:numId="5" w16cid:durableId="1394239007">
    <w:abstractNumId w:val="13"/>
  </w:num>
  <w:num w:numId="6" w16cid:durableId="1665089765">
    <w:abstractNumId w:val="19"/>
  </w:num>
  <w:num w:numId="7" w16cid:durableId="738401524">
    <w:abstractNumId w:val="6"/>
  </w:num>
  <w:num w:numId="8" w16cid:durableId="1830518723">
    <w:abstractNumId w:val="10"/>
  </w:num>
  <w:num w:numId="9" w16cid:durableId="60299550">
    <w:abstractNumId w:val="17"/>
  </w:num>
  <w:num w:numId="10" w16cid:durableId="575356520">
    <w:abstractNumId w:val="1"/>
  </w:num>
  <w:num w:numId="11" w16cid:durableId="1180312427">
    <w:abstractNumId w:val="5"/>
  </w:num>
  <w:num w:numId="12" w16cid:durableId="1427843176">
    <w:abstractNumId w:val="0"/>
  </w:num>
  <w:num w:numId="13" w16cid:durableId="1861040036">
    <w:abstractNumId w:val="2"/>
  </w:num>
  <w:num w:numId="14" w16cid:durableId="905914700">
    <w:abstractNumId w:val="9"/>
  </w:num>
  <w:num w:numId="15" w16cid:durableId="549149832">
    <w:abstractNumId w:val="8"/>
  </w:num>
  <w:num w:numId="16" w16cid:durableId="1940479821">
    <w:abstractNumId w:val="16"/>
  </w:num>
  <w:num w:numId="17" w16cid:durableId="21828385">
    <w:abstractNumId w:val="3"/>
  </w:num>
  <w:num w:numId="18" w16cid:durableId="727873655">
    <w:abstractNumId w:val="21"/>
  </w:num>
  <w:num w:numId="19" w16cid:durableId="1705323186">
    <w:abstractNumId w:val="18"/>
  </w:num>
  <w:num w:numId="20" w16cid:durableId="2035031053">
    <w:abstractNumId w:val="14"/>
  </w:num>
  <w:num w:numId="21" w16cid:durableId="757602596">
    <w:abstractNumId w:val="20"/>
  </w:num>
  <w:num w:numId="22" w16cid:durableId="201005499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3E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06998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2683"/>
    <w:rsid w:val="00637200"/>
    <w:rsid w:val="0063739C"/>
    <w:rsid w:val="007147D7"/>
    <w:rsid w:val="00770F25"/>
    <w:rsid w:val="007A35A8"/>
    <w:rsid w:val="007B0A85"/>
    <w:rsid w:val="007C3509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24C24"/>
    <w:rsid w:val="00B337A2"/>
    <w:rsid w:val="00BD4753"/>
    <w:rsid w:val="00BD5CB1"/>
    <w:rsid w:val="00BE62EE"/>
    <w:rsid w:val="00C003BA"/>
    <w:rsid w:val="00C1683E"/>
    <w:rsid w:val="00C4602F"/>
    <w:rsid w:val="00C46878"/>
    <w:rsid w:val="00C6231D"/>
    <w:rsid w:val="00CA004C"/>
    <w:rsid w:val="00CB4A51"/>
    <w:rsid w:val="00CD4532"/>
    <w:rsid w:val="00CD47B0"/>
    <w:rsid w:val="00CE6104"/>
    <w:rsid w:val="00CE7918"/>
    <w:rsid w:val="00D16163"/>
    <w:rsid w:val="00D51F46"/>
    <w:rsid w:val="00DB3FAD"/>
    <w:rsid w:val="00DC71EC"/>
    <w:rsid w:val="00E13444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EC8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rsid w:val="00C16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verein@ergotherapie-tirol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rein@ergotherapie-tirol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tina%20Ju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6FC4B20924449785228E5366F77B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9C899C-3560-4926-9867-B597CFCCEB3D}"/>
      </w:docPartPr>
      <w:docPartBody>
        <w:p w:rsidR="00311556" w:rsidRDefault="002C050D">
          <w:pPr>
            <w:pStyle w:val="2B6FC4B20924449785228E5366F77B44"/>
          </w:pPr>
          <w:r w:rsidRPr="00637200">
            <w:rPr>
              <w:rStyle w:val="berschrift1Zchn"/>
              <w:lang w:bidi="de-DE"/>
            </w:rPr>
            <w:t>Elterninformationen 1</w:t>
          </w:r>
        </w:p>
      </w:docPartBody>
    </w:docPart>
    <w:docPart>
      <w:docPartPr>
        <w:name w:val="B64F2887B60F4F73BFBCCE7619279E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9EC56A-71AF-4524-8A98-D7DE2AFD2A01}"/>
      </w:docPartPr>
      <w:docPartBody>
        <w:p w:rsidR="00311556" w:rsidRDefault="002C050D">
          <w:pPr>
            <w:pStyle w:val="B64F2887B60F4F73BFBCCE7619279E88"/>
          </w:pPr>
          <w:r w:rsidRPr="00637200">
            <w:rPr>
              <w:lang w:bidi="de-DE"/>
            </w:rPr>
            <w:t>Vorname</w:t>
          </w:r>
        </w:p>
      </w:docPartBody>
    </w:docPart>
    <w:docPart>
      <w:docPartPr>
        <w:name w:val="9EC111EDDE7142E8B7D47BC754E494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5CFAD2-5EF3-4BCA-B406-4B5D3D4775A4}"/>
      </w:docPartPr>
      <w:docPartBody>
        <w:p w:rsidR="00311556" w:rsidRDefault="002C050D">
          <w:pPr>
            <w:pStyle w:val="9EC111EDDE7142E8B7D47BC754E4945F"/>
          </w:pPr>
          <w:r w:rsidRPr="00637200">
            <w:rPr>
              <w:lang w:bidi="de-DE"/>
            </w:rPr>
            <w:t>Nachname</w:t>
          </w:r>
        </w:p>
      </w:docPartBody>
    </w:docPart>
    <w:docPart>
      <w:docPartPr>
        <w:name w:val="1FB1181186BE42A990810CCCF57D5C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C14B3B-71B1-4FA5-B836-2C0E8595CD73}"/>
      </w:docPartPr>
      <w:docPartBody>
        <w:p w:rsidR="00311556" w:rsidRDefault="002C050D">
          <w:pPr>
            <w:pStyle w:val="1FB1181186BE42A990810CCCF57D5C78"/>
          </w:pPr>
          <w:r w:rsidRPr="00637200">
            <w:rPr>
              <w:lang w:bidi="de-DE"/>
            </w:rPr>
            <w:t>E-Mail-Adresse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50D"/>
    <w:rsid w:val="002C050D"/>
    <w:rsid w:val="0031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val="de-DE" w:eastAsia="en-US"/>
    </w:rPr>
  </w:style>
  <w:style w:type="paragraph" w:customStyle="1" w:styleId="2B6FC4B20924449785228E5366F77B44">
    <w:name w:val="2B6FC4B20924449785228E5366F77B44"/>
  </w:style>
  <w:style w:type="paragraph" w:customStyle="1" w:styleId="B64F2887B60F4F73BFBCCE7619279E88">
    <w:name w:val="B64F2887B60F4F73BFBCCE7619279E88"/>
  </w:style>
  <w:style w:type="paragraph" w:customStyle="1" w:styleId="9EC111EDDE7142E8B7D47BC754E4945F">
    <w:name w:val="9EC111EDDE7142E8B7D47BC754E4945F"/>
  </w:style>
  <w:style w:type="paragraph" w:customStyle="1" w:styleId="1FB1181186BE42A990810CCCF57D5C78">
    <w:name w:val="1FB1181186BE42A990810CCCF57D5C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129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2024-01-23T22:00:00Z</dcterms:created>
  <dcterms:modified xsi:type="dcterms:W3CDTF">2024-01-24T12:30:00Z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